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D5CFB" w14:textId="00852DEC" w:rsidR="00560574" w:rsidRDefault="003F4A9C" w:rsidP="00E00BC0">
      <w:pPr>
        <w:pStyle w:val="Footer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6B02DC8E" wp14:editId="2CD2AC49">
            <wp:simplePos x="0" y="0"/>
            <wp:positionH relativeFrom="column">
              <wp:posOffset>7691425</wp:posOffset>
            </wp:positionH>
            <wp:positionV relativeFrom="paragraph">
              <wp:posOffset>-470206</wp:posOffset>
            </wp:positionV>
            <wp:extent cx="1401288" cy="1552399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12" cy="15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B7237" w14:textId="16615897" w:rsidR="00560574" w:rsidRDefault="00560574" w:rsidP="00E00BC0">
      <w:pPr>
        <w:pStyle w:val="Footer"/>
        <w:jc w:val="center"/>
        <w:rPr>
          <w:rFonts w:ascii="Arial" w:hAnsi="Arial"/>
          <w:b/>
        </w:rPr>
      </w:pPr>
    </w:p>
    <w:p w14:paraId="57332EF8" w14:textId="7BE0F789" w:rsidR="00E00BC0" w:rsidRPr="007E096C" w:rsidRDefault="005D6068" w:rsidP="00E00BC0">
      <w:pPr>
        <w:pStyle w:val="Footer"/>
        <w:jc w:val="center"/>
        <w:rPr>
          <w:rFonts w:ascii="Arial" w:hAnsi="Arial"/>
          <w:b/>
          <w:sz w:val="20"/>
          <w:szCs w:val="20"/>
        </w:rPr>
      </w:pPr>
      <w:r w:rsidRPr="007E096C">
        <w:rPr>
          <w:rFonts w:ascii="Arial" w:hAnsi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5D75315" wp14:editId="638CD8E5">
                <wp:simplePos x="0" y="0"/>
                <wp:positionH relativeFrom="margin">
                  <wp:align>center</wp:align>
                </wp:positionH>
                <wp:positionV relativeFrom="paragraph">
                  <wp:posOffset>-548005</wp:posOffset>
                </wp:positionV>
                <wp:extent cx="3148717" cy="540688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8717" cy="54068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CDC77" w14:textId="77777777" w:rsidR="008025BA" w:rsidRPr="00FB3F8C" w:rsidRDefault="008025BA" w:rsidP="005D6068">
                            <w:pPr>
                              <w:pStyle w:val="NoSpacing"/>
                              <w:jc w:val="center"/>
                              <w:rPr>
                                <w:rStyle w:val="IntenseEmphasis"/>
                              </w:rPr>
                            </w:pPr>
                            <w:r w:rsidRPr="00FB3F8C">
                              <w:rPr>
                                <w:rStyle w:val="IntenseEmphasis"/>
                              </w:rPr>
                              <w:t>Nuisance Monitoring Record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53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-43.15pt;width:247.95pt;height:42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" o:allowincell="f" filled="f" stroked="f">
                <o:lock v:ext="edit" shapetype="t"/>
                <v:textbox>
                  <w:txbxContent>
                    <w:p w14:paraId="346CDC77" w14:textId="77777777" w:rsidR="008025BA" w:rsidRPr="00FB3F8C" w:rsidRDefault="008025BA" w:rsidP="005D6068">
                      <w:pPr>
                        <w:pStyle w:val="NoSpacing"/>
                        <w:jc w:val="center"/>
                        <w:rPr>
                          <w:rStyle w:val="IntenseEmphasis"/>
                        </w:rPr>
                      </w:pPr>
                      <w:r w:rsidRPr="00FB3F8C">
                        <w:rPr>
                          <w:rStyle w:val="IntenseEmphasis"/>
                        </w:rPr>
                        <w:t>Nuisance Monitoring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FC7" w:rsidRPr="007E096C">
        <w:rPr>
          <w:rFonts w:ascii="Arial" w:hAnsi="Arial"/>
          <w:b/>
          <w:sz w:val="20"/>
          <w:szCs w:val="20"/>
        </w:rPr>
        <w:t>Warwickshire Rural Housing Association Ltd</w:t>
      </w:r>
    </w:p>
    <w:p w14:paraId="7A04925F" w14:textId="3F68B98C" w:rsidR="00D12FC7" w:rsidRPr="007E096C" w:rsidRDefault="00D12FC7" w:rsidP="00E00BC0">
      <w:pPr>
        <w:pStyle w:val="Footer"/>
        <w:jc w:val="center"/>
        <w:rPr>
          <w:b/>
          <w:bCs/>
          <w:smallCaps/>
          <w:spacing w:val="5"/>
          <w:sz w:val="20"/>
          <w:szCs w:val="20"/>
          <w:u w:val="single"/>
        </w:rPr>
      </w:pPr>
      <w:r w:rsidRPr="007E096C">
        <w:rPr>
          <w:rFonts w:ascii="Arial" w:hAnsi="Arial"/>
          <w:b/>
          <w:sz w:val="20"/>
          <w:szCs w:val="20"/>
        </w:rPr>
        <w:t>Memorial House, Whitwick Business Park, Stenson Road, Coalville, Leicestershire, LE67 4JP</w:t>
      </w:r>
    </w:p>
    <w:p w14:paraId="29553498" w14:textId="53D5EBEB" w:rsidR="00806FF3" w:rsidRPr="007E096C" w:rsidRDefault="00FB3F8C" w:rsidP="00E00BC0">
      <w:pPr>
        <w:pStyle w:val="Address"/>
        <w:jc w:val="center"/>
        <w:rPr>
          <w:rFonts w:ascii="Arial" w:hAnsi="Arial"/>
          <w:b/>
        </w:rPr>
      </w:pPr>
      <w:r w:rsidRPr="007E096C">
        <w:rPr>
          <w:rFonts w:ascii="Arial" w:hAnsi="Arial"/>
          <w:b/>
        </w:rPr>
        <w:t xml:space="preserve">Tel: 0300 1234 009 </w:t>
      </w:r>
    </w:p>
    <w:tbl>
      <w:tblPr>
        <w:tblpPr w:leftFromText="180" w:rightFromText="180" w:vertAnchor="text" w:horzAnchor="margin" w:tblpY="-23"/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48"/>
        <w:gridCol w:w="844"/>
        <w:gridCol w:w="2976"/>
        <w:gridCol w:w="2268"/>
        <w:gridCol w:w="4293"/>
        <w:gridCol w:w="3630"/>
      </w:tblGrid>
      <w:tr w:rsidR="00251631" w:rsidRPr="002A4ED5" w14:paraId="6F650484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082C375A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name: 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23542D9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 xml:space="preserve">Your Address: </w:t>
            </w:r>
          </w:p>
        </w:tc>
      </w:tr>
      <w:tr w:rsidR="00251631" w:rsidRPr="002A4ED5" w14:paraId="45080D4C" w14:textId="77777777" w:rsidTr="00251631">
        <w:trPr>
          <w:trHeight w:val="255"/>
        </w:trPr>
        <w:tc>
          <w:tcPr>
            <w:tcW w:w="1572" w:type="pct"/>
            <w:gridSpan w:val="4"/>
            <w:shd w:val="clear" w:color="auto" w:fill="auto"/>
            <w:vAlign w:val="center"/>
          </w:tcPr>
          <w:p w14:paraId="116B2AED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Your telephone number:</w:t>
            </w:r>
          </w:p>
        </w:tc>
        <w:tc>
          <w:tcPr>
            <w:tcW w:w="3428" w:type="pct"/>
            <w:gridSpan w:val="3"/>
            <w:shd w:val="clear" w:color="auto" w:fill="auto"/>
            <w:vAlign w:val="center"/>
          </w:tcPr>
          <w:p w14:paraId="575A7A06" w14:textId="77777777" w:rsidR="00251631" w:rsidRPr="003F4A9C" w:rsidRDefault="00251631" w:rsidP="0025163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Address the incident occurred:</w:t>
            </w:r>
          </w:p>
        </w:tc>
      </w:tr>
      <w:tr w:rsidR="00251631" w:rsidRPr="002A4ED5" w14:paraId="57CDA4A9" w14:textId="77777777" w:rsidTr="00251631">
        <w:trPr>
          <w:trHeight w:val="1554"/>
        </w:trPr>
        <w:tc>
          <w:tcPr>
            <w:tcW w:w="571" w:type="pct"/>
            <w:gridSpan w:val="3"/>
            <w:shd w:val="clear" w:color="auto" w:fill="auto"/>
            <w:vAlign w:val="center"/>
          </w:tcPr>
          <w:p w14:paraId="60F303A2" w14:textId="77777777" w:rsidR="00251631" w:rsidRPr="003F4A9C" w:rsidRDefault="00251631" w:rsidP="00251631">
            <w:pPr>
              <w:pStyle w:val="TableHeaders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sz w:val="24"/>
                <w:szCs w:val="24"/>
              </w:rPr>
              <w:t>When did the incident happen?</w:t>
            </w:r>
          </w:p>
        </w:tc>
        <w:tc>
          <w:tcPr>
            <w:tcW w:w="1001" w:type="pct"/>
            <w:shd w:val="clear" w:color="auto" w:fill="auto"/>
            <w:vAlign w:val="center"/>
          </w:tcPr>
          <w:p w14:paraId="65DF54B0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Write what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you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saw and heard accurately including any swear words.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43C0C0EC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Include name (s) and approximate ages if known</w:t>
            </w:r>
          </w:p>
        </w:tc>
        <w:tc>
          <w:tcPr>
            <w:tcW w:w="1444" w:type="pct"/>
            <w:shd w:val="clear" w:color="auto" w:fill="auto"/>
            <w:vAlign w:val="center"/>
          </w:tcPr>
          <w:p w14:paraId="54B60788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Any witnesses that heard or saw the incident?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  <w:p w14:paraId="664BD887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Names/addresses and contact details of any witnesses.</w:t>
            </w:r>
          </w:p>
        </w:tc>
        <w:tc>
          <w:tcPr>
            <w:tcW w:w="1221" w:type="pct"/>
            <w:shd w:val="clear" w:color="auto" w:fill="auto"/>
          </w:tcPr>
          <w:p w14:paraId="06BE9102" w14:textId="77777777" w:rsidR="00251631" w:rsidRPr="003F4A9C" w:rsidRDefault="00251631" w:rsidP="0025163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F4A9C">
              <w:rPr>
                <w:rFonts w:ascii="Arial" w:hAnsi="Arial" w:cs="Arial"/>
                <w:sz w:val="22"/>
                <w:szCs w:val="22"/>
              </w:rPr>
              <w:t xml:space="preserve">Detail name(s) of </w:t>
            </w:r>
            <w:proofErr w:type="spellStart"/>
            <w:r w:rsidRPr="003F4A9C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Pr="003F4A9C">
              <w:rPr>
                <w:rFonts w:ascii="Arial" w:hAnsi="Arial" w:cs="Arial"/>
                <w:sz w:val="22"/>
                <w:szCs w:val="22"/>
              </w:rPr>
              <w:t>, full name(s) of who you spoke to, crime references, date and approximate time reported.</w:t>
            </w:r>
          </w:p>
        </w:tc>
      </w:tr>
      <w:tr w:rsidR="00251631" w:rsidRPr="002A4ED5" w14:paraId="786C8095" w14:textId="77777777" w:rsidTr="00251631">
        <w:trPr>
          <w:trHeight w:val="1026"/>
        </w:trPr>
        <w:tc>
          <w:tcPr>
            <w:tcW w:w="571" w:type="pct"/>
            <w:gridSpan w:val="3"/>
          </w:tcPr>
          <w:p w14:paraId="0732C44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41A1C72B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7662867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</w:tcPr>
          <w:p w14:paraId="3CCEBA16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1C5B2E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99FF4FF" w14:textId="77777777" w:rsidTr="00251631">
        <w:trPr>
          <w:trHeight w:val="524"/>
        </w:trPr>
        <w:tc>
          <w:tcPr>
            <w:tcW w:w="571" w:type="pct"/>
            <w:gridSpan w:val="3"/>
            <w:shd w:val="clear" w:color="auto" w:fill="auto"/>
          </w:tcPr>
          <w:p w14:paraId="758DD753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5D8A8D73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27617030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60199B21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1613BF2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E663EA" wp14:editId="3A940943">
                      <wp:simplePos x="0" y="0"/>
                      <wp:positionH relativeFrom="column">
                        <wp:posOffset>1282787</wp:posOffset>
                      </wp:positionH>
                      <wp:positionV relativeFrom="paragraph">
                        <wp:posOffset>40683</wp:posOffset>
                      </wp:positionV>
                      <wp:extent cx="201880" cy="166254"/>
                      <wp:effectExtent l="0" t="0" r="27305" b="247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840718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663EA" id="Text Box 10" o:spid="_x0000_s1027" type="#_x0000_t202" style="position:absolute;margin-left:101pt;margin-top:3.2pt;width:15.9pt;height:1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" fillcolor="window" strokeweight=".5pt">
                      <v:textbox>
                        <w:txbxContent>
                          <w:p w14:paraId="5E840718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340F8D" wp14:editId="5445879C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111684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40F8D" id="Text Box 5" o:spid="_x0000_s1028" type="#_x0000_t202" style="position:absolute;margin-left:27.05pt;margin-top:.8pt;width:15.9pt;height:1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ORQAdtVAgAAuA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0A111684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458F8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06DDDE37" w14:textId="77777777" w:rsidTr="00251631">
        <w:trPr>
          <w:trHeight w:val="225"/>
        </w:trPr>
        <w:tc>
          <w:tcPr>
            <w:tcW w:w="271" w:type="pct"/>
          </w:tcPr>
          <w:p w14:paraId="0886DB5E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0" w:type="pct"/>
            <w:gridSpan w:val="2"/>
          </w:tcPr>
          <w:p w14:paraId="389A5B06" w14:textId="77777777" w:rsidR="00251631" w:rsidRPr="003F4A9C" w:rsidRDefault="00251631" w:rsidP="0025163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14A2BFA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9F7F0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BD7FD3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819F52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4243E92B" w14:textId="77777777" w:rsidTr="00251631">
        <w:trPr>
          <w:trHeight w:val="109"/>
        </w:trPr>
        <w:tc>
          <w:tcPr>
            <w:tcW w:w="271" w:type="pct"/>
          </w:tcPr>
          <w:p w14:paraId="08A294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300" w:type="pct"/>
            <w:gridSpan w:val="2"/>
          </w:tcPr>
          <w:p w14:paraId="602ED9F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006C8AC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5F1501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43E2E79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2DA783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233E94D4" w14:textId="77777777" w:rsidTr="007E096C">
        <w:trPr>
          <w:trHeight w:val="911"/>
        </w:trPr>
        <w:tc>
          <w:tcPr>
            <w:tcW w:w="571" w:type="pct"/>
            <w:gridSpan w:val="3"/>
          </w:tcPr>
          <w:p w14:paraId="42550032" w14:textId="77777777" w:rsidR="00251631" w:rsidRPr="003F4A9C" w:rsidRDefault="00251631" w:rsidP="00251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</w:tcPr>
          <w:p w14:paraId="51F55561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4BD95490" w14:textId="77777777" w:rsidR="00251631" w:rsidRDefault="00251631" w:rsidP="00251631">
            <w:pPr>
              <w:rPr>
                <w:sz w:val="24"/>
                <w:szCs w:val="24"/>
              </w:rPr>
            </w:pPr>
          </w:p>
          <w:p w14:paraId="6B8DE87C" w14:textId="77777777" w:rsidR="00251631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 w:val="restart"/>
          </w:tcPr>
          <w:p w14:paraId="3E1CC48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</w:tcPr>
          <w:p w14:paraId="70AC1CAC" w14:textId="692F0A10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15D4E414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762E9A46" w14:textId="77777777" w:rsidTr="00251631">
        <w:trPr>
          <w:trHeight w:val="718"/>
        </w:trPr>
        <w:tc>
          <w:tcPr>
            <w:tcW w:w="571" w:type="pct"/>
            <w:gridSpan w:val="3"/>
          </w:tcPr>
          <w:p w14:paraId="32E06062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3F4A9C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001" w:type="pct"/>
            <w:vMerge/>
          </w:tcPr>
          <w:p w14:paraId="64DE617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424F336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 w:val="restart"/>
          </w:tcPr>
          <w:p w14:paraId="7374EB2F" w14:textId="77777777" w:rsidR="00251631" w:rsidRPr="003F4A9C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6F5D50" w14:textId="77777777" w:rsidR="00251631" w:rsidRPr="0009720F" w:rsidRDefault="00251631" w:rsidP="00251631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706163" wp14:editId="1454D428">
                      <wp:simplePos x="0" y="0"/>
                      <wp:positionH relativeFrom="column">
                        <wp:posOffset>1240264</wp:posOffset>
                      </wp:positionH>
                      <wp:positionV relativeFrom="paragraph">
                        <wp:posOffset>8518</wp:posOffset>
                      </wp:positionV>
                      <wp:extent cx="201880" cy="166254"/>
                      <wp:effectExtent l="0" t="0" r="27305" b="247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99748F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06163" id="Text Box 28" o:spid="_x0000_s1029" type="#_x0000_t202" style="position:absolute;margin-left:97.65pt;margin-top:.65pt;width:15.9pt;height:1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" fillcolor="window" strokeweight=".5pt">
                      <v:textbox>
                        <w:txbxContent>
                          <w:p w14:paraId="4C99748F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55BB70F" wp14:editId="7A8A7A9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96B0A" w14:textId="77777777" w:rsidR="00251631" w:rsidRDefault="00251631" w:rsidP="002516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B70F" id="Text Box 29" o:spid="_x0000_s1030" type="#_x0000_t202" style="position:absolute;margin-left:27.05pt;margin-top:.8pt;width:15.9pt;height:1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" fillcolor="window" strokeweight=".5pt">
                      <v:textbox>
                        <w:txbxContent>
                          <w:p w14:paraId="36196B0A" w14:textId="77777777" w:rsidR="00251631" w:rsidRDefault="00251631" w:rsidP="00251631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No</w:t>
            </w:r>
          </w:p>
        </w:tc>
        <w:tc>
          <w:tcPr>
            <w:tcW w:w="1221" w:type="pct"/>
            <w:vMerge/>
          </w:tcPr>
          <w:p w14:paraId="365BADFD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302418F8" w14:textId="77777777" w:rsidTr="00251631">
        <w:trPr>
          <w:trHeight w:val="547"/>
        </w:trPr>
        <w:tc>
          <w:tcPr>
            <w:tcW w:w="287" w:type="pct"/>
            <w:gridSpan w:val="2"/>
          </w:tcPr>
          <w:p w14:paraId="74E167B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84" w:type="pct"/>
          </w:tcPr>
          <w:p w14:paraId="0653B950" w14:textId="77777777" w:rsidR="00251631" w:rsidRPr="003F4A9C" w:rsidRDefault="00251631" w:rsidP="00251631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001" w:type="pct"/>
            <w:vMerge/>
          </w:tcPr>
          <w:p w14:paraId="54F8D49A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9010E08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68842CEF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1BCB979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  <w:tr w:rsidR="00251631" w:rsidRPr="002A4ED5" w14:paraId="531F2BF6" w14:textId="77777777" w:rsidTr="00251631">
        <w:trPr>
          <w:trHeight w:val="546"/>
        </w:trPr>
        <w:tc>
          <w:tcPr>
            <w:tcW w:w="287" w:type="pct"/>
            <w:gridSpan w:val="2"/>
          </w:tcPr>
          <w:p w14:paraId="73DEBCE7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284" w:type="pct"/>
          </w:tcPr>
          <w:p w14:paraId="4301EFD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</w:tcPr>
          <w:p w14:paraId="3C59EF2E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763" w:type="pct"/>
            <w:vMerge/>
          </w:tcPr>
          <w:p w14:paraId="613991C6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444" w:type="pct"/>
            <w:vMerge/>
          </w:tcPr>
          <w:p w14:paraId="789A3F8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0832B41" w14:textId="77777777" w:rsidR="00251631" w:rsidRPr="003F4A9C" w:rsidRDefault="00251631" w:rsidP="00251631">
            <w:pPr>
              <w:rPr>
                <w:sz w:val="24"/>
                <w:szCs w:val="24"/>
              </w:rPr>
            </w:pPr>
          </w:p>
        </w:tc>
      </w:tr>
    </w:tbl>
    <w:p w14:paraId="5667FBE1" w14:textId="2D232CF9" w:rsidR="00560574" w:rsidRPr="00E00BC0" w:rsidRDefault="00560574" w:rsidP="00560574">
      <w:pPr>
        <w:pStyle w:val="Address"/>
        <w:rPr>
          <w:rFonts w:ascii="Arial" w:hAnsi="Arial"/>
          <w:b/>
          <w:sz w:val="18"/>
        </w:rPr>
      </w:pPr>
    </w:p>
    <w:p w14:paraId="6B5ED340" w14:textId="52F8C65A" w:rsidR="00560574" w:rsidRDefault="00C20EED" w:rsidP="00251631">
      <w:pPr>
        <w:tabs>
          <w:tab w:val="left" w:pos="13903"/>
        </w:tabs>
      </w:pPr>
      <w:r>
        <w:rPr>
          <w:rFonts w:ascii="Arial" w:hAnsi="Arial"/>
          <w:b/>
          <w:noProof/>
          <w:sz w:val="24"/>
        </w:rPr>
        <w:lastRenderedPageBreak/>
        <w:drawing>
          <wp:anchor distT="0" distB="0" distL="114300" distR="114300" simplePos="0" relativeHeight="251728896" behindDoc="1" locked="0" layoutInCell="1" allowOverlap="1" wp14:anchorId="55B8E83D" wp14:editId="0B90C195">
            <wp:simplePos x="0" y="0"/>
            <wp:positionH relativeFrom="margin">
              <wp:align>right</wp:align>
            </wp:positionH>
            <wp:positionV relativeFrom="paragraph">
              <wp:posOffset>-364555</wp:posOffset>
            </wp:positionV>
            <wp:extent cx="1258920" cy="139467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20" cy="13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31">
        <w:tab/>
      </w:r>
    </w:p>
    <w:tbl>
      <w:tblPr>
        <w:tblpPr w:leftFromText="180" w:rightFromText="180" w:vertAnchor="text" w:horzAnchor="margin" w:tblpY="1383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0EED" w:rsidRPr="002A4ED5" w14:paraId="702E4280" w14:textId="77777777" w:rsidTr="00C20EED">
        <w:trPr>
          <w:trHeight w:val="1141"/>
        </w:trPr>
        <w:tc>
          <w:tcPr>
            <w:tcW w:w="574" w:type="pct"/>
            <w:gridSpan w:val="2"/>
          </w:tcPr>
          <w:p w14:paraId="34D4D08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4F932B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7ECDBC33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9D9BA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35E28F4F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0A244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607DD900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FACE15" w14:textId="77777777" w:rsidR="00C20EED" w:rsidRPr="00526844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EA0241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6EC0E9D9" w14:textId="77777777" w:rsidR="00C20EED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80B16" w14:textId="77777777" w:rsidR="00C20EED" w:rsidRPr="00526844" w:rsidRDefault="00C20EED" w:rsidP="00C20EED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0EED" w:rsidRPr="002A4ED5" w14:paraId="61C5CF3C" w14:textId="77777777" w:rsidTr="00C20EED">
        <w:trPr>
          <w:trHeight w:val="1141"/>
        </w:trPr>
        <w:tc>
          <w:tcPr>
            <w:tcW w:w="574" w:type="pct"/>
            <w:gridSpan w:val="2"/>
          </w:tcPr>
          <w:p w14:paraId="39BA1DEA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341A65C3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73BEB5D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7651F3C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0320CB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DE86F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9AB84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6A9B457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33F5DE0" w14:textId="77777777" w:rsidTr="00C20EED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7CAC102D" w14:textId="77777777" w:rsidR="00C20EED" w:rsidRPr="003F4A9C" w:rsidRDefault="00C20EED" w:rsidP="00C20E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6FF59750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BBAD9C4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A40F7D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971B3F2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7A5BEA" wp14:editId="742508AE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D0792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5BEA" id="Text Box 1" o:spid="_x0000_s1031" type="#_x0000_t202" style="position:absolute;margin-left:95.15pt;margin-top:.05pt;width:15.85pt;height:1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" fillcolor="window" strokeweight=".5pt">
                      <v:textbox>
                        <w:txbxContent>
                          <w:p w14:paraId="2A3D0792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BCAF1E6" wp14:editId="43AED39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83D44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F1E6" id="Text Box 2" o:spid="_x0000_s1032" type="#_x0000_t202" style="position:absolute;margin-left:27.05pt;margin-top:.8pt;width:15.9pt;height:1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" fillcolor="window" strokeweight=".5pt">
                      <v:textbox>
                        <w:txbxContent>
                          <w:p w14:paraId="02583D44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A1142E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7CDF4173" w14:textId="77777777" w:rsidTr="00C20EED">
        <w:trPr>
          <w:trHeight w:val="293"/>
        </w:trPr>
        <w:tc>
          <w:tcPr>
            <w:tcW w:w="271" w:type="pct"/>
          </w:tcPr>
          <w:p w14:paraId="51010D53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306916C6" w14:textId="77777777" w:rsidR="00C20EED" w:rsidRPr="003F4A9C" w:rsidRDefault="00C20EED" w:rsidP="00C20E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4A9B79C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499C9F7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189D70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AE20B7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36ED71D8" w14:textId="77777777" w:rsidTr="00C20EED">
        <w:trPr>
          <w:trHeight w:val="225"/>
        </w:trPr>
        <w:tc>
          <w:tcPr>
            <w:tcW w:w="271" w:type="pct"/>
          </w:tcPr>
          <w:p w14:paraId="1BDEDBF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FA9E1C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4346A47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81F828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DE6794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E38750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131CE194" w14:textId="77777777" w:rsidTr="00C20EED">
        <w:trPr>
          <w:trHeight w:val="225"/>
        </w:trPr>
        <w:tc>
          <w:tcPr>
            <w:tcW w:w="574" w:type="pct"/>
            <w:gridSpan w:val="2"/>
          </w:tcPr>
          <w:p w14:paraId="4E35341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6A1B971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F81280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58EA3F81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2D932E54" w14:textId="77777777" w:rsidR="00C20EED" w:rsidRDefault="00C20EED" w:rsidP="00C20EED">
            <w:pPr>
              <w:rPr>
                <w:sz w:val="24"/>
                <w:szCs w:val="24"/>
              </w:rPr>
            </w:pPr>
          </w:p>
          <w:p w14:paraId="026506A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78BD596F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58B96F32" w14:textId="77777777" w:rsidTr="00C20EED">
        <w:trPr>
          <w:trHeight w:val="225"/>
        </w:trPr>
        <w:tc>
          <w:tcPr>
            <w:tcW w:w="574" w:type="pct"/>
            <w:gridSpan w:val="2"/>
          </w:tcPr>
          <w:p w14:paraId="07B3ADD9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3210792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752C262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39C1B11E" w14:textId="77777777" w:rsidR="00C20EED" w:rsidRPr="003F4A9C" w:rsidRDefault="00C20EED" w:rsidP="00C20EED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6B48FDB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5B2620F" wp14:editId="276899D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A970AF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620F" id="Text Box 8" o:spid="_x0000_s1033" type="#_x0000_t202" style="position:absolute;margin-left:95.15pt;margin-top:.05pt;width:15.85pt;height:1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" fillcolor="window" strokeweight=".5pt">
                      <v:textbox>
                        <w:txbxContent>
                          <w:p w14:paraId="01A970AF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E19B86" wp14:editId="54185126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549B40" w14:textId="77777777" w:rsidR="00C20EED" w:rsidRDefault="00C20EED" w:rsidP="00C20E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19B86" id="Text Box 9" o:spid="_x0000_s1034" type="#_x0000_t202" style="position:absolute;margin-left:27.05pt;margin-top:.8pt;width:15.9pt;height:1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" fillcolor="window" strokeweight=".5pt">
                      <v:textbox>
                        <w:txbxContent>
                          <w:p w14:paraId="5C549B40" w14:textId="77777777" w:rsidR="00C20EED" w:rsidRDefault="00C20EED" w:rsidP="00C20EED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67FFBB18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61E53F24" w14:textId="77777777" w:rsidTr="00C20EED">
        <w:trPr>
          <w:trHeight w:val="225"/>
        </w:trPr>
        <w:tc>
          <w:tcPr>
            <w:tcW w:w="271" w:type="pct"/>
          </w:tcPr>
          <w:p w14:paraId="5CEBA515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57290140" w14:textId="77777777" w:rsidR="00C20EED" w:rsidRPr="003F4A9C" w:rsidRDefault="00C20EED" w:rsidP="00C20EED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B21E04C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DA69A9A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B85DB5D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193D5B5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  <w:tr w:rsidR="00C20EED" w:rsidRPr="002A4ED5" w14:paraId="2D16D1C6" w14:textId="77777777" w:rsidTr="00C20EED">
        <w:trPr>
          <w:trHeight w:val="225"/>
        </w:trPr>
        <w:tc>
          <w:tcPr>
            <w:tcW w:w="271" w:type="pct"/>
          </w:tcPr>
          <w:p w14:paraId="32B42690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44383E06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CB0529B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35DE9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54DDB56E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88623C3" w14:textId="77777777" w:rsidR="00C20EED" w:rsidRPr="003F4A9C" w:rsidRDefault="00C20EED" w:rsidP="00C20EED">
            <w:pPr>
              <w:rPr>
                <w:sz w:val="24"/>
                <w:szCs w:val="24"/>
              </w:rPr>
            </w:pPr>
          </w:p>
        </w:tc>
      </w:tr>
    </w:tbl>
    <w:p w14:paraId="09A72305" w14:textId="04842B57" w:rsidR="003F4A9C" w:rsidRDefault="003F4A9C" w:rsidP="003F4A9C">
      <w:pPr>
        <w:jc w:val="right"/>
      </w:pPr>
    </w:p>
    <w:p w14:paraId="4ECE5861" w14:textId="5D21668A" w:rsidR="003F4A9C" w:rsidRDefault="003F4A9C" w:rsidP="00C20EED"/>
    <w:p w14:paraId="6567AC26" w14:textId="77777777" w:rsidR="003F4A9C" w:rsidRDefault="003F4A9C" w:rsidP="00C20EED">
      <w:pPr>
        <w:jc w:val="right"/>
      </w:pPr>
    </w:p>
    <w:p w14:paraId="04A50BC2" w14:textId="1D964A87" w:rsidR="00560574" w:rsidRDefault="00560574" w:rsidP="002A648D"/>
    <w:p w14:paraId="4295DE50" w14:textId="77777777" w:rsidR="00C21AA3" w:rsidRDefault="00C21AA3" w:rsidP="002A648D"/>
    <w:p w14:paraId="00B3946D" w14:textId="12A44273" w:rsidR="00251631" w:rsidRDefault="00251631" w:rsidP="002A648D">
      <w:r>
        <w:rPr>
          <w:rFonts w:ascii="Arial" w:hAnsi="Arial"/>
          <w:b/>
          <w:noProof/>
          <w:sz w:val="24"/>
        </w:rPr>
        <w:lastRenderedPageBreak/>
        <w:drawing>
          <wp:anchor distT="0" distB="0" distL="114300" distR="114300" simplePos="0" relativeHeight="251741184" behindDoc="1" locked="0" layoutInCell="1" allowOverlap="1" wp14:anchorId="1125A6B3" wp14:editId="188DB09F">
            <wp:simplePos x="0" y="0"/>
            <wp:positionH relativeFrom="margin">
              <wp:align>right</wp:align>
            </wp:positionH>
            <wp:positionV relativeFrom="paragraph">
              <wp:posOffset>-5869</wp:posOffset>
            </wp:positionV>
            <wp:extent cx="1258920" cy="1394678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20" cy="13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745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3686"/>
        <w:gridCol w:w="2278"/>
        <w:gridCol w:w="3517"/>
        <w:gridCol w:w="3612"/>
      </w:tblGrid>
      <w:tr w:rsidR="00C21AA3" w:rsidRPr="002A4ED5" w14:paraId="477FD02F" w14:textId="77777777" w:rsidTr="00C21AA3">
        <w:trPr>
          <w:trHeight w:val="1141"/>
        </w:trPr>
        <w:tc>
          <w:tcPr>
            <w:tcW w:w="574" w:type="pct"/>
            <w:gridSpan w:val="2"/>
          </w:tcPr>
          <w:p w14:paraId="10CBCC2C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64619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</w:tcPr>
          <w:p w14:paraId="2701C121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5ADF3D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7E32EF3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0ED53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</w:tcPr>
          <w:p w14:paraId="3B6D4DDD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50E06A" w14:textId="77777777" w:rsidR="00C21AA3" w:rsidRPr="00526844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B5255F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18BE3E24" w14:textId="77777777" w:rsidR="00C21AA3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2B9D4" w14:textId="77777777" w:rsidR="00C21AA3" w:rsidRPr="00526844" w:rsidRDefault="00C21AA3" w:rsidP="00C21AA3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C21AA3" w:rsidRPr="002A4ED5" w14:paraId="61E9AB50" w14:textId="77777777" w:rsidTr="00C21AA3">
        <w:trPr>
          <w:trHeight w:val="1141"/>
        </w:trPr>
        <w:tc>
          <w:tcPr>
            <w:tcW w:w="574" w:type="pct"/>
            <w:gridSpan w:val="2"/>
          </w:tcPr>
          <w:p w14:paraId="0D627092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4854E2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59151CF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</w:tcPr>
          <w:p w14:paraId="1A04286A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8F1C5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EE111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4D0A23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428ACD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3B19FCA" w14:textId="77777777" w:rsidTr="00C21AA3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5C5E075C" w14:textId="77777777" w:rsidR="00C21AA3" w:rsidRPr="003F4A9C" w:rsidRDefault="00C21AA3" w:rsidP="00C21A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1E4D327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958AC6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0DF9805C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7BE0644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80D3D0C" wp14:editId="7EEBB21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B02D70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3D0C" id="Text Box 72" o:spid="_x0000_s1035" type="#_x0000_t202" style="position:absolute;margin-left:95.15pt;margin-top:.05pt;width:15.85pt;height:1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" fillcolor="window" strokeweight=".5pt">
                      <v:textbox>
                        <w:txbxContent>
                          <w:p w14:paraId="1FB02D70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1D5B61" wp14:editId="0847657E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CBE96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5B61" id="Text Box 73" o:spid="_x0000_s1036" type="#_x0000_t202" style="position:absolute;margin-left:27.05pt;margin-top:.8pt;width:15.9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CF0J5xVAgAAuw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44CBE96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003251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A0C88AE" w14:textId="77777777" w:rsidTr="00C21AA3">
        <w:trPr>
          <w:trHeight w:val="293"/>
        </w:trPr>
        <w:tc>
          <w:tcPr>
            <w:tcW w:w="271" w:type="pct"/>
          </w:tcPr>
          <w:p w14:paraId="304C0570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6F797998" w14:textId="77777777" w:rsidR="00C21AA3" w:rsidRPr="003F4A9C" w:rsidRDefault="00C21AA3" w:rsidP="00C21A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223AA9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3F7B6E1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7D3B358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63817FB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41F707AB" w14:textId="77777777" w:rsidTr="00C21AA3">
        <w:trPr>
          <w:trHeight w:val="225"/>
        </w:trPr>
        <w:tc>
          <w:tcPr>
            <w:tcW w:w="271" w:type="pct"/>
          </w:tcPr>
          <w:p w14:paraId="4DE4842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2AFB40C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399B1A4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E4D1C6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F472469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274CA23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3903E348" w14:textId="77777777" w:rsidTr="00C21AA3">
        <w:trPr>
          <w:trHeight w:val="225"/>
        </w:trPr>
        <w:tc>
          <w:tcPr>
            <w:tcW w:w="574" w:type="pct"/>
            <w:gridSpan w:val="2"/>
          </w:tcPr>
          <w:p w14:paraId="3CEE0B1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 w:val="restart"/>
          </w:tcPr>
          <w:p w14:paraId="132CD87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3A77FB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</w:tcPr>
          <w:p w14:paraId="27E73509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6BEA51CA" w14:textId="77777777" w:rsidR="00C21AA3" w:rsidRDefault="00C21AA3" w:rsidP="00C21AA3">
            <w:pPr>
              <w:rPr>
                <w:sz w:val="24"/>
                <w:szCs w:val="24"/>
              </w:rPr>
            </w:pPr>
          </w:p>
          <w:p w14:paraId="1750A31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0B8CF0F0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021291B7" w14:textId="77777777" w:rsidTr="00C21AA3">
        <w:trPr>
          <w:trHeight w:val="225"/>
        </w:trPr>
        <w:tc>
          <w:tcPr>
            <w:tcW w:w="574" w:type="pct"/>
            <w:gridSpan w:val="2"/>
          </w:tcPr>
          <w:p w14:paraId="65330E8E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vMerge/>
          </w:tcPr>
          <w:p w14:paraId="72C24F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237B583E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 w:val="restart"/>
          </w:tcPr>
          <w:p w14:paraId="4DF4F8FF" w14:textId="77777777" w:rsidR="00C21AA3" w:rsidRPr="003F4A9C" w:rsidRDefault="00C21AA3" w:rsidP="00C21AA3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A012A80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0D50AA" wp14:editId="37DC64F2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C59B03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D50AA" id="Text Box 74" o:spid="_x0000_s1037" type="#_x0000_t202" style="position:absolute;margin-left:95.15pt;margin-top:.05pt;width:15.85pt;height:1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" fillcolor="window" strokeweight=".5pt">
                      <v:textbox>
                        <w:txbxContent>
                          <w:p w14:paraId="5DC59B03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D1973EE" wp14:editId="74812708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D89B55" w14:textId="77777777" w:rsidR="00C21AA3" w:rsidRDefault="00C21AA3" w:rsidP="00C21A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73EE" id="Text Box 75" o:spid="_x0000_s1038" type="#_x0000_t202" style="position:absolute;margin-left:27.05pt;margin-top:.8pt;width:15.9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" fillcolor="window" strokeweight=".5pt">
                      <v:textbox>
                        <w:txbxContent>
                          <w:p w14:paraId="00D89B55" w14:textId="77777777" w:rsidR="00C21AA3" w:rsidRDefault="00C21AA3" w:rsidP="00C21AA3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29C83E8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7E865F5C" w14:textId="77777777" w:rsidTr="00C21AA3">
        <w:trPr>
          <w:trHeight w:val="225"/>
        </w:trPr>
        <w:tc>
          <w:tcPr>
            <w:tcW w:w="271" w:type="pct"/>
          </w:tcPr>
          <w:p w14:paraId="1D6CCB76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71C627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vMerge/>
          </w:tcPr>
          <w:p w14:paraId="59DD2B6D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4D7D8A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379E5EC6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51A693F1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  <w:tr w:rsidR="00C21AA3" w:rsidRPr="002A4ED5" w14:paraId="6E8F3C67" w14:textId="77777777" w:rsidTr="00C21AA3">
        <w:trPr>
          <w:trHeight w:val="225"/>
        </w:trPr>
        <w:tc>
          <w:tcPr>
            <w:tcW w:w="271" w:type="pct"/>
          </w:tcPr>
          <w:p w14:paraId="0405525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5B33DE0B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vMerge/>
          </w:tcPr>
          <w:p w14:paraId="6FDA260F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EF2F407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vMerge/>
          </w:tcPr>
          <w:p w14:paraId="69887DA4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448F943" w14:textId="77777777" w:rsidR="00C21AA3" w:rsidRPr="003F4A9C" w:rsidRDefault="00C21AA3" w:rsidP="00C21AA3">
            <w:pPr>
              <w:rPr>
                <w:sz w:val="24"/>
                <w:szCs w:val="24"/>
              </w:rPr>
            </w:pPr>
          </w:p>
        </w:tc>
      </w:tr>
    </w:tbl>
    <w:p w14:paraId="53180DD9" w14:textId="563B5C9F" w:rsidR="00251631" w:rsidRDefault="00251631" w:rsidP="00251631">
      <w:pPr>
        <w:jc w:val="right"/>
      </w:pPr>
    </w:p>
    <w:p w14:paraId="3E5D1614" w14:textId="0E796278" w:rsidR="00811859" w:rsidRDefault="00811859" w:rsidP="00251631">
      <w:pPr>
        <w:jc w:val="right"/>
      </w:pPr>
    </w:p>
    <w:p w14:paraId="61C34014" w14:textId="1A7E18BC" w:rsidR="00C21AA3" w:rsidRDefault="00C21AA3" w:rsidP="00251631">
      <w:pPr>
        <w:jc w:val="right"/>
      </w:pPr>
    </w:p>
    <w:p w14:paraId="34B6A07C" w14:textId="77777777" w:rsidR="00C21AA3" w:rsidRDefault="00C21AA3" w:rsidP="00C21AA3"/>
    <w:p w14:paraId="385BA115" w14:textId="0697A11A" w:rsidR="00811859" w:rsidRDefault="00C21AA3" w:rsidP="00C21AA3">
      <w:pPr>
        <w:tabs>
          <w:tab w:val="left" w:pos="1564"/>
        </w:tabs>
      </w:pPr>
      <w:r>
        <w:tab/>
      </w:r>
    </w:p>
    <w:p w14:paraId="020C0AFC" w14:textId="0D4F042F" w:rsidR="00C21AA3" w:rsidRDefault="00C21AA3" w:rsidP="00C21AA3">
      <w:pPr>
        <w:tabs>
          <w:tab w:val="left" w:pos="1564"/>
        </w:tabs>
      </w:pPr>
      <w:r>
        <w:rPr>
          <w:rFonts w:ascii="Arial" w:hAnsi="Arial"/>
          <w:b/>
          <w:noProof/>
          <w:sz w:val="24"/>
        </w:rPr>
        <w:lastRenderedPageBreak/>
        <w:drawing>
          <wp:anchor distT="0" distB="0" distL="114300" distR="114300" simplePos="0" relativeHeight="251748352" behindDoc="1" locked="0" layoutInCell="1" allowOverlap="1" wp14:anchorId="349A0F90" wp14:editId="2B6044FC">
            <wp:simplePos x="0" y="0"/>
            <wp:positionH relativeFrom="margin">
              <wp:align>right</wp:align>
            </wp:positionH>
            <wp:positionV relativeFrom="paragraph">
              <wp:posOffset>25662</wp:posOffset>
            </wp:positionV>
            <wp:extent cx="1401288" cy="1552399"/>
            <wp:effectExtent l="0" t="0" r="889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8" cy="15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C9B22" w14:textId="27433D15" w:rsidR="00C21AA3" w:rsidRDefault="00C21AA3" w:rsidP="00C21AA3">
      <w:pPr>
        <w:tabs>
          <w:tab w:val="left" w:pos="1564"/>
        </w:tabs>
        <w:jc w:val="right"/>
      </w:pPr>
    </w:p>
    <w:p w14:paraId="598B17AF" w14:textId="767C2E02" w:rsidR="00C21AA3" w:rsidRDefault="00C21AA3" w:rsidP="00C21AA3">
      <w:pPr>
        <w:tabs>
          <w:tab w:val="left" w:pos="1564"/>
        </w:tabs>
        <w:jc w:val="right"/>
      </w:pPr>
    </w:p>
    <w:p w14:paraId="14FE010F" w14:textId="6F7B5983" w:rsidR="00C21AA3" w:rsidRDefault="00C21AA3" w:rsidP="00C21AA3">
      <w:pPr>
        <w:tabs>
          <w:tab w:val="left" w:pos="1564"/>
        </w:tabs>
        <w:jc w:val="right"/>
      </w:pPr>
    </w:p>
    <w:p w14:paraId="6A25F837" w14:textId="4DB0391C" w:rsidR="00C21AA3" w:rsidRDefault="00C21AA3" w:rsidP="00C21AA3">
      <w:pPr>
        <w:tabs>
          <w:tab w:val="left" w:pos="1564"/>
        </w:tabs>
        <w:jc w:val="right"/>
      </w:pPr>
    </w:p>
    <w:tbl>
      <w:tblPr>
        <w:tblpPr w:leftFromText="180" w:rightFromText="180" w:vertAnchor="text" w:horzAnchor="margin" w:tblpY="514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896"/>
        <w:gridCol w:w="1275"/>
        <w:gridCol w:w="1985"/>
        <w:gridCol w:w="426"/>
        <w:gridCol w:w="2278"/>
        <w:gridCol w:w="2201"/>
        <w:gridCol w:w="1316"/>
        <w:gridCol w:w="3612"/>
      </w:tblGrid>
      <w:tr w:rsidR="007E096C" w:rsidRPr="002A4ED5" w14:paraId="74E30770" w14:textId="77777777" w:rsidTr="007E096C">
        <w:trPr>
          <w:trHeight w:val="1273"/>
        </w:trPr>
        <w:tc>
          <w:tcPr>
            <w:tcW w:w="574" w:type="pct"/>
            <w:gridSpan w:val="2"/>
          </w:tcPr>
          <w:p w14:paraId="52E5CE89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3148B1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When did the incident happen?</w:t>
            </w:r>
          </w:p>
        </w:tc>
        <w:tc>
          <w:tcPr>
            <w:tcW w:w="1246" w:type="pct"/>
            <w:gridSpan w:val="3"/>
          </w:tcPr>
          <w:p w14:paraId="5EBE8FDB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A1B16E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What happened?</w:t>
            </w:r>
          </w:p>
        </w:tc>
        <w:tc>
          <w:tcPr>
            <w:tcW w:w="770" w:type="pct"/>
          </w:tcPr>
          <w:p w14:paraId="09209FE2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A24930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Who was involved?</w:t>
            </w:r>
          </w:p>
        </w:tc>
        <w:tc>
          <w:tcPr>
            <w:tcW w:w="1189" w:type="pct"/>
            <w:gridSpan w:val="2"/>
          </w:tcPr>
          <w:p w14:paraId="43DE9718" w14:textId="77777777" w:rsidR="007E096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5759B2" w14:textId="77777777" w:rsidR="007E096C" w:rsidRPr="00526844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Any witnesses that heard or saw the incident? </w:t>
            </w:r>
            <w:r w:rsidRPr="00B5255F">
              <w:rPr>
                <w:rFonts w:ascii="Arial" w:hAnsi="Arial" w:cs="Arial"/>
                <w:color w:val="FF0000"/>
                <w:sz w:val="24"/>
                <w:szCs w:val="24"/>
              </w:rPr>
              <w:t>Agreed to be contacted</w:t>
            </w:r>
          </w:p>
        </w:tc>
        <w:tc>
          <w:tcPr>
            <w:tcW w:w="1221" w:type="pct"/>
          </w:tcPr>
          <w:p w14:paraId="2B18E3AC" w14:textId="77777777" w:rsidR="007E096C" w:rsidRPr="00526844" w:rsidRDefault="007E096C" w:rsidP="007E096C">
            <w:pPr>
              <w:jc w:val="center"/>
              <w:rPr>
                <w:b/>
                <w:bCs/>
                <w:sz w:val="24"/>
                <w:szCs w:val="24"/>
              </w:rPr>
            </w:pPr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you reported the incident to the police/council/social services or any other </w:t>
            </w:r>
            <w:proofErr w:type="spellStart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organisation</w:t>
            </w:r>
            <w:proofErr w:type="spellEnd"/>
            <w:r w:rsidRPr="00526844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7E096C" w:rsidRPr="002A4ED5" w14:paraId="55F410A0" w14:textId="77777777" w:rsidTr="007E096C">
        <w:trPr>
          <w:trHeight w:val="940"/>
        </w:trPr>
        <w:tc>
          <w:tcPr>
            <w:tcW w:w="574" w:type="pct"/>
            <w:gridSpan w:val="2"/>
          </w:tcPr>
          <w:p w14:paraId="44A1383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 w:val="restart"/>
          </w:tcPr>
          <w:p w14:paraId="77F7735E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 w:val="restart"/>
          </w:tcPr>
          <w:p w14:paraId="6B11DCF9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</w:tcPr>
          <w:p w14:paraId="2757382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278E6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1" w:type="pct"/>
            <w:vMerge w:val="restart"/>
          </w:tcPr>
          <w:p w14:paraId="57B500F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152A8743" w14:textId="77777777" w:rsidTr="007E096C">
        <w:trPr>
          <w:trHeight w:val="680"/>
        </w:trPr>
        <w:tc>
          <w:tcPr>
            <w:tcW w:w="574" w:type="pct"/>
            <w:gridSpan w:val="2"/>
            <w:shd w:val="clear" w:color="auto" w:fill="auto"/>
          </w:tcPr>
          <w:p w14:paraId="0F2EA9BD" w14:textId="77777777" w:rsidR="007E096C" w:rsidRPr="003F4A9C" w:rsidRDefault="007E096C" w:rsidP="007E096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  <w:r w:rsidRPr="00BF598A">
              <w:rPr>
                <w:rFonts w:ascii="Arial" w:hAnsi="Arial" w:cs="Arial"/>
                <w:i/>
                <w:iCs/>
                <w:sz w:val="22"/>
                <w:szCs w:val="22"/>
              </w:rPr>
              <w:t>Please include am/pm</w:t>
            </w:r>
          </w:p>
        </w:tc>
        <w:tc>
          <w:tcPr>
            <w:tcW w:w="1246" w:type="pct"/>
            <w:gridSpan w:val="3"/>
            <w:vMerge/>
          </w:tcPr>
          <w:p w14:paraId="0C32627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03F77E64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 w:val="restart"/>
          </w:tcPr>
          <w:p w14:paraId="48B8870A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Have the witnesses named above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completed or requested diary sheets?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A2153C3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72DBA47" wp14:editId="4050195F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635</wp:posOffset>
                      </wp:positionV>
                      <wp:extent cx="201295" cy="165735"/>
                      <wp:effectExtent l="0" t="0" r="27305" b="2476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CA78C6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DBA47" id="Text Box 77" o:spid="_x0000_s1039" type="#_x0000_t202" style="position:absolute;margin-left:95.15pt;margin-top:.05pt;width:15.85pt;height:1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" fillcolor="window" strokeweight=".5pt">
                      <v:textbox>
                        <w:txbxContent>
                          <w:p w14:paraId="0CCA78C6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EA3AB6" wp14:editId="43DB32DB">
                      <wp:simplePos x="0" y="0"/>
                      <wp:positionH relativeFrom="column">
                        <wp:posOffset>343725</wp:posOffset>
                      </wp:positionH>
                      <wp:positionV relativeFrom="paragraph">
                        <wp:posOffset>10019</wp:posOffset>
                      </wp:positionV>
                      <wp:extent cx="201880" cy="166254"/>
                      <wp:effectExtent l="0" t="0" r="2730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880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8802F2" w14:textId="77777777" w:rsidR="007E096C" w:rsidRDefault="007E096C" w:rsidP="007E09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3AB6" id="Text Box 78" o:spid="_x0000_s1040" type="#_x0000_t202" style="position:absolute;margin-left:27.05pt;margin-top:.8pt;width:15.9pt;height:1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" fillcolor="window" strokeweight=".5pt">
                      <v:textbox>
                        <w:txbxContent>
                          <w:p w14:paraId="4E8802F2" w14:textId="77777777" w:rsidR="007E096C" w:rsidRDefault="007E096C" w:rsidP="007E096C"/>
                        </w:txbxContent>
                      </v:textbox>
                    </v:shape>
                  </w:pict>
                </mc:Fallback>
              </mc:AlternateContent>
            </w:r>
            <w:r w:rsidRPr="003F4A9C">
              <w:rPr>
                <w:rFonts w:ascii="Arial" w:hAnsi="Arial" w:cs="Arial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3F4A9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21" w:type="pct"/>
            <w:vMerge/>
          </w:tcPr>
          <w:p w14:paraId="1B97447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34901DBE" w14:textId="77777777" w:rsidTr="007E096C">
        <w:trPr>
          <w:trHeight w:val="293"/>
        </w:trPr>
        <w:tc>
          <w:tcPr>
            <w:tcW w:w="271" w:type="pct"/>
          </w:tcPr>
          <w:p w14:paraId="1B93DCC0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303" w:type="pct"/>
          </w:tcPr>
          <w:p w14:paraId="12886933" w14:textId="77777777" w:rsidR="007E096C" w:rsidRPr="003F4A9C" w:rsidRDefault="007E096C" w:rsidP="007E096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End</w:t>
            </w:r>
          </w:p>
        </w:tc>
        <w:tc>
          <w:tcPr>
            <w:tcW w:w="1246" w:type="pct"/>
            <w:gridSpan w:val="3"/>
            <w:vMerge/>
          </w:tcPr>
          <w:p w14:paraId="16388CE4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1281C59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787207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35F5DF9B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0590A8A7" w14:textId="77777777" w:rsidTr="007E096C">
        <w:trPr>
          <w:trHeight w:val="225"/>
        </w:trPr>
        <w:tc>
          <w:tcPr>
            <w:tcW w:w="271" w:type="pct"/>
          </w:tcPr>
          <w:p w14:paraId="17D1D319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303" w:type="pct"/>
          </w:tcPr>
          <w:p w14:paraId="679C2E16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46" w:type="pct"/>
            <w:gridSpan w:val="3"/>
            <w:vMerge/>
          </w:tcPr>
          <w:p w14:paraId="6DA0F12F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14:paraId="52518731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189" w:type="pct"/>
            <w:gridSpan w:val="2"/>
            <w:vMerge/>
          </w:tcPr>
          <w:p w14:paraId="1CBC4B07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14:paraId="7E97186A" w14:textId="77777777" w:rsidR="007E096C" w:rsidRPr="003F4A9C" w:rsidRDefault="007E096C" w:rsidP="007E096C">
            <w:pPr>
              <w:rPr>
                <w:sz w:val="24"/>
                <w:szCs w:val="24"/>
              </w:rPr>
            </w:pPr>
          </w:p>
        </w:tc>
      </w:tr>
      <w:tr w:rsidR="007E096C" w:rsidRPr="002A4ED5" w14:paraId="4A9920C2" w14:textId="77777777" w:rsidTr="007E096C">
        <w:tc>
          <w:tcPr>
            <w:tcW w:w="1676" w:type="pct"/>
            <w:gridSpan w:val="4"/>
          </w:tcPr>
          <w:p w14:paraId="19A2B1D0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3F4A9C">
              <w:rPr>
                <w:rFonts w:ascii="Arial" w:hAnsi="Arial" w:cs="Arial"/>
                <w:b/>
                <w:bCs/>
                <w:sz w:val="24"/>
                <w:szCs w:val="24"/>
              </w:rPr>
              <w:t>How has it affected you and people around you?</w:t>
            </w:r>
            <w:r w:rsidRPr="003F4A9C">
              <w:rPr>
                <w:rFonts w:ascii="Arial" w:hAnsi="Arial" w:cs="Arial"/>
                <w:sz w:val="24"/>
                <w:szCs w:val="24"/>
              </w:rPr>
              <w:t xml:space="preserve"> Detail any health issues that we need to know.</w:t>
            </w:r>
          </w:p>
        </w:tc>
        <w:tc>
          <w:tcPr>
            <w:tcW w:w="3324" w:type="pct"/>
            <w:gridSpan w:val="5"/>
          </w:tcPr>
          <w:p w14:paraId="118C334F" w14:textId="77777777" w:rsidR="007E096C" w:rsidRPr="003F4A9C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96C" w:rsidRPr="002A4ED5" w14:paraId="52ADE3BB" w14:textId="77777777" w:rsidTr="007E096C">
        <w:tc>
          <w:tcPr>
            <w:tcW w:w="1005" w:type="pct"/>
            <w:gridSpan w:val="3"/>
          </w:tcPr>
          <w:p w14:paraId="6F8AA21E" w14:textId="77777777" w:rsidR="007E096C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22"/>
                <w:szCs w:val="22"/>
              </w:rPr>
            </w:pPr>
            <w:r w:rsidRPr="00FB7380">
              <w:rPr>
                <w:rFonts w:ascii="Arial" w:hAnsi="Arial" w:cs="Arial"/>
                <w:sz w:val="22"/>
                <w:szCs w:val="22"/>
              </w:rPr>
              <w:t>Any additional information you think we need to know:</w:t>
            </w:r>
          </w:p>
        </w:tc>
        <w:tc>
          <w:tcPr>
            <w:tcW w:w="3995" w:type="pct"/>
            <w:gridSpan w:val="6"/>
          </w:tcPr>
          <w:p w14:paraId="347A4B77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96C" w:rsidRPr="002A4ED5" w14:paraId="1F43B60C" w14:textId="77777777" w:rsidTr="007E096C">
        <w:trPr>
          <w:trHeight w:val="490"/>
        </w:trPr>
        <w:tc>
          <w:tcPr>
            <w:tcW w:w="5000" w:type="pct"/>
            <w:gridSpan w:val="9"/>
          </w:tcPr>
          <w:p w14:paraId="74064C0E" w14:textId="77777777" w:rsidR="007E096C" w:rsidRPr="00B57574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30A0AE19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“I believe the information detailed above is a true and accurate account of what I heard and/or saw”</w:t>
            </w:r>
          </w:p>
        </w:tc>
      </w:tr>
      <w:tr w:rsidR="007E096C" w:rsidRPr="002A4ED5" w14:paraId="4665BF98" w14:textId="77777777" w:rsidTr="007E096C">
        <w:tc>
          <w:tcPr>
            <w:tcW w:w="1676" w:type="pct"/>
            <w:gridSpan w:val="4"/>
          </w:tcPr>
          <w:p w14:paraId="03ABB059" w14:textId="77777777" w:rsidR="007E096C" w:rsidRPr="00C21AA3" w:rsidRDefault="007E096C" w:rsidP="007E096C">
            <w:pPr>
              <w:tabs>
                <w:tab w:val="right" w:pos="9026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6C98EC7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41B4A2E4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49D9E2DD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46E1108D" w14:textId="77777777" w:rsidR="007E096C" w:rsidRPr="008E0BC4" w:rsidRDefault="007E096C" w:rsidP="007E096C">
            <w:pPr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Print name  …………………………………</w:t>
            </w:r>
          </w:p>
        </w:tc>
        <w:tc>
          <w:tcPr>
            <w:tcW w:w="1666" w:type="pct"/>
            <w:gridSpan w:val="2"/>
          </w:tcPr>
          <w:p w14:paraId="4344CA03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4106B84C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8"/>
                <w:szCs w:val="8"/>
              </w:rPr>
            </w:pPr>
          </w:p>
          <w:p w14:paraId="39D901F8" w14:textId="77777777" w:rsidR="007E096C" w:rsidRPr="00C21AA3" w:rsidRDefault="007E096C" w:rsidP="007E096C">
            <w:pPr>
              <w:pStyle w:val="NoSpacing"/>
              <w:rPr>
                <w:rFonts w:ascii="Arial" w:hAnsi="Arial" w:cs="Arial"/>
                <w:sz w:val="12"/>
                <w:szCs w:val="12"/>
              </w:rPr>
            </w:pPr>
          </w:p>
          <w:p w14:paraId="552D5013" w14:textId="77777777" w:rsidR="007E096C" w:rsidRPr="008E0BC4" w:rsidRDefault="007E096C" w:rsidP="007E096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  <w:tr w:rsidR="007E096C" w:rsidRPr="002A4ED5" w14:paraId="03CF6A4D" w14:textId="77777777" w:rsidTr="007E096C">
        <w:tc>
          <w:tcPr>
            <w:tcW w:w="1676" w:type="pct"/>
            <w:gridSpan w:val="4"/>
          </w:tcPr>
          <w:p w14:paraId="48740A20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26B55AA6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Signature: …………………………………</w:t>
            </w:r>
          </w:p>
        </w:tc>
        <w:tc>
          <w:tcPr>
            <w:tcW w:w="1658" w:type="pct"/>
            <w:gridSpan w:val="3"/>
          </w:tcPr>
          <w:p w14:paraId="166350CC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7B1F6850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2"/>
                <w:szCs w:val="22"/>
              </w:rPr>
              <w:t xml:space="preserve">Print name </w:t>
            </w:r>
            <w:r w:rsidRPr="008E0BC4">
              <w:rPr>
                <w:rFonts w:ascii="Arial" w:hAnsi="Arial" w:cs="Arial"/>
                <w:sz w:val="24"/>
                <w:szCs w:val="24"/>
              </w:rPr>
              <w:t xml:space="preserve"> …………………………………</w:t>
            </w:r>
          </w:p>
        </w:tc>
        <w:tc>
          <w:tcPr>
            <w:tcW w:w="1666" w:type="pct"/>
            <w:gridSpan w:val="2"/>
          </w:tcPr>
          <w:p w14:paraId="7EF1CCD4" w14:textId="77777777" w:rsidR="007E096C" w:rsidRPr="00C21AA3" w:rsidRDefault="007E096C" w:rsidP="007E096C">
            <w:pPr>
              <w:rPr>
                <w:rFonts w:ascii="Arial" w:hAnsi="Arial" w:cs="Arial"/>
                <w:sz w:val="12"/>
                <w:szCs w:val="12"/>
              </w:rPr>
            </w:pPr>
          </w:p>
          <w:p w14:paraId="1D4BE651" w14:textId="77777777" w:rsidR="007E096C" w:rsidRPr="00FB7380" w:rsidRDefault="007E096C" w:rsidP="007E096C">
            <w:pPr>
              <w:rPr>
                <w:rFonts w:ascii="Arial" w:hAnsi="Arial" w:cs="Arial"/>
                <w:sz w:val="22"/>
                <w:szCs w:val="22"/>
              </w:rPr>
            </w:pPr>
            <w:r w:rsidRPr="008E0BC4">
              <w:rPr>
                <w:rFonts w:ascii="Arial" w:hAnsi="Arial" w:cs="Arial"/>
                <w:sz w:val="24"/>
                <w:szCs w:val="24"/>
              </w:rPr>
              <w:t>Date: ………………………</w:t>
            </w:r>
          </w:p>
        </w:tc>
      </w:tr>
    </w:tbl>
    <w:p w14:paraId="7C8BCCEC" w14:textId="1A416D34" w:rsidR="00C21AA3" w:rsidRDefault="00C21AA3" w:rsidP="00C21AA3">
      <w:pPr>
        <w:tabs>
          <w:tab w:val="left" w:pos="1564"/>
        </w:tabs>
        <w:jc w:val="right"/>
      </w:pPr>
    </w:p>
    <w:p w14:paraId="7F2144B4" w14:textId="77777777" w:rsidR="00C21AA3" w:rsidRPr="00562601" w:rsidRDefault="00C21AA3" w:rsidP="00C21AA3">
      <w:pPr>
        <w:tabs>
          <w:tab w:val="left" w:pos="1564"/>
        </w:tabs>
      </w:pPr>
    </w:p>
    <w:sectPr w:rsidR="00C21AA3" w:rsidRPr="00562601" w:rsidSect="00C21AA3">
      <w:headerReference w:type="default" r:id="rId12"/>
      <w:footerReference w:type="default" r:id="rId13"/>
      <w:pgSz w:w="15840" w:h="12240" w:orient="landscape" w:code="1"/>
      <w:pgMar w:top="1021" w:right="567" w:bottom="567" w:left="567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34F27" w14:textId="77777777" w:rsidR="004C58E1" w:rsidRDefault="004C58E1" w:rsidP="00650259">
      <w:pPr>
        <w:spacing w:line="240" w:lineRule="auto"/>
      </w:pPr>
      <w:r>
        <w:separator/>
      </w:r>
    </w:p>
  </w:endnote>
  <w:endnote w:type="continuationSeparator" w:id="0">
    <w:p w14:paraId="1488B9E2" w14:textId="77777777" w:rsidR="004C58E1" w:rsidRDefault="004C58E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45662D-E94A-4543-87DE-506D48E2DB2F}"/>
    <w:embedBold r:id="rId2" w:fontKey="{2A6CDA2C-3E83-425B-AC41-DCCABDC24EE8}"/>
    <w:embedItalic r:id="rId3" w:fontKey="{ABFD860D-4EF1-4D8D-A9A0-DB2A72ABB1CD}"/>
    <w:embedBoldItalic r:id="rId4" w:fontKey="{3C6A8CE9-F2FB-4F96-9BFB-73E84FC5E5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365D9B4-D6F0-4793-A641-60D8FF5354D9}"/>
    <w:embedBold r:id="rId6" w:fontKey="{4DF31F76-B744-4986-8F0A-5C03E6D11DF7}"/>
    <w:embedItalic r:id="rId7" w:fontKey="{8307EDAF-95E4-4587-BBBC-A918472A2CF3}"/>
    <w:embedBoldItalic r:id="rId8" w:fontKey="{86EF1A0C-D928-4CC8-A33F-EEF5A9E71F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8259B347-72E1-47DA-9A15-3ABD9D8091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A7CA00B-7352-459F-9F83-D9F6981CF23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977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A86C7" w14:textId="52EA2D09" w:rsidR="003F4A9C" w:rsidRDefault="003F4A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7D5D22" w14:textId="77777777" w:rsidR="003F4A9C" w:rsidRDefault="003F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40E11" w14:textId="77777777" w:rsidR="004C58E1" w:rsidRDefault="004C58E1" w:rsidP="00650259">
      <w:pPr>
        <w:spacing w:line="240" w:lineRule="auto"/>
      </w:pPr>
      <w:r>
        <w:separator/>
      </w:r>
    </w:p>
  </w:footnote>
  <w:footnote w:type="continuationSeparator" w:id="0">
    <w:p w14:paraId="76984FE2" w14:textId="77777777" w:rsidR="004C58E1" w:rsidRDefault="004C58E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0B7D9" w14:textId="0C621AEA" w:rsidR="00251631" w:rsidRDefault="00C21AA3" w:rsidP="00C21AA3">
    <w:pPr>
      <w:pStyle w:val="Header"/>
      <w:tabs>
        <w:tab w:val="left" w:pos="10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E1"/>
    <w:rsid w:val="0000021E"/>
    <w:rsid w:val="00003B30"/>
    <w:rsid w:val="00042338"/>
    <w:rsid w:val="00045CA6"/>
    <w:rsid w:val="00052382"/>
    <w:rsid w:val="0006568A"/>
    <w:rsid w:val="00076F0F"/>
    <w:rsid w:val="00084253"/>
    <w:rsid w:val="0009720F"/>
    <w:rsid w:val="000D1F49"/>
    <w:rsid w:val="000F5C88"/>
    <w:rsid w:val="001727CA"/>
    <w:rsid w:val="001E081F"/>
    <w:rsid w:val="001E4E2C"/>
    <w:rsid w:val="00251631"/>
    <w:rsid w:val="00261C01"/>
    <w:rsid w:val="002A4ED5"/>
    <w:rsid w:val="002A648D"/>
    <w:rsid w:val="002B69B4"/>
    <w:rsid w:val="002C56E6"/>
    <w:rsid w:val="002D3A9F"/>
    <w:rsid w:val="00336A36"/>
    <w:rsid w:val="00354B3D"/>
    <w:rsid w:val="00361E11"/>
    <w:rsid w:val="0039760F"/>
    <w:rsid w:val="003B2120"/>
    <w:rsid w:val="003B4744"/>
    <w:rsid w:val="003F0847"/>
    <w:rsid w:val="003F4A9C"/>
    <w:rsid w:val="00400905"/>
    <w:rsid w:val="0040090B"/>
    <w:rsid w:val="00427AC4"/>
    <w:rsid w:val="00446538"/>
    <w:rsid w:val="0046302A"/>
    <w:rsid w:val="00487D2D"/>
    <w:rsid w:val="00491F05"/>
    <w:rsid w:val="004C58E1"/>
    <w:rsid w:val="004D4842"/>
    <w:rsid w:val="004D5D62"/>
    <w:rsid w:val="005112D0"/>
    <w:rsid w:val="00526844"/>
    <w:rsid w:val="00560574"/>
    <w:rsid w:val="00562601"/>
    <w:rsid w:val="0057256E"/>
    <w:rsid w:val="00577E06"/>
    <w:rsid w:val="00582B1C"/>
    <w:rsid w:val="005A3BF7"/>
    <w:rsid w:val="005A7EB0"/>
    <w:rsid w:val="005C07FE"/>
    <w:rsid w:val="005D6068"/>
    <w:rsid w:val="005F2035"/>
    <w:rsid w:val="005F7990"/>
    <w:rsid w:val="006250A2"/>
    <w:rsid w:val="0063739C"/>
    <w:rsid w:val="00640AB9"/>
    <w:rsid w:val="00650259"/>
    <w:rsid w:val="00770F25"/>
    <w:rsid w:val="00787DD4"/>
    <w:rsid w:val="00795544"/>
    <w:rsid w:val="007A35A8"/>
    <w:rsid w:val="007B0A85"/>
    <w:rsid w:val="007C6A52"/>
    <w:rsid w:val="007E096C"/>
    <w:rsid w:val="008025BA"/>
    <w:rsid w:val="00806FF3"/>
    <w:rsid w:val="00811859"/>
    <w:rsid w:val="0082043E"/>
    <w:rsid w:val="00834ED2"/>
    <w:rsid w:val="00845A19"/>
    <w:rsid w:val="008C703D"/>
    <w:rsid w:val="008E0BC4"/>
    <w:rsid w:val="008E203A"/>
    <w:rsid w:val="0090021E"/>
    <w:rsid w:val="00905BCD"/>
    <w:rsid w:val="0091229C"/>
    <w:rsid w:val="00940E73"/>
    <w:rsid w:val="0095722C"/>
    <w:rsid w:val="0098597D"/>
    <w:rsid w:val="00991B30"/>
    <w:rsid w:val="009D406B"/>
    <w:rsid w:val="009F2638"/>
    <w:rsid w:val="009F619A"/>
    <w:rsid w:val="009F6DDE"/>
    <w:rsid w:val="00A370A8"/>
    <w:rsid w:val="00A60442"/>
    <w:rsid w:val="00A811F5"/>
    <w:rsid w:val="00AC2926"/>
    <w:rsid w:val="00B04A50"/>
    <w:rsid w:val="00B135DA"/>
    <w:rsid w:val="00B160CA"/>
    <w:rsid w:val="00B5255F"/>
    <w:rsid w:val="00B57574"/>
    <w:rsid w:val="00B81147"/>
    <w:rsid w:val="00BB0885"/>
    <w:rsid w:val="00BD4753"/>
    <w:rsid w:val="00BD5CB1"/>
    <w:rsid w:val="00BE5191"/>
    <w:rsid w:val="00BE62EE"/>
    <w:rsid w:val="00BF598A"/>
    <w:rsid w:val="00C003BA"/>
    <w:rsid w:val="00C20EED"/>
    <w:rsid w:val="00C21AA3"/>
    <w:rsid w:val="00C41375"/>
    <w:rsid w:val="00C427EB"/>
    <w:rsid w:val="00C46878"/>
    <w:rsid w:val="00C81922"/>
    <w:rsid w:val="00CB4A51"/>
    <w:rsid w:val="00CD4532"/>
    <w:rsid w:val="00CD47B0"/>
    <w:rsid w:val="00CE6104"/>
    <w:rsid w:val="00CE7918"/>
    <w:rsid w:val="00D02738"/>
    <w:rsid w:val="00D12FC7"/>
    <w:rsid w:val="00D16163"/>
    <w:rsid w:val="00D65505"/>
    <w:rsid w:val="00DB3FAD"/>
    <w:rsid w:val="00DD447B"/>
    <w:rsid w:val="00DF0832"/>
    <w:rsid w:val="00E00BC0"/>
    <w:rsid w:val="00E0535A"/>
    <w:rsid w:val="00E353C9"/>
    <w:rsid w:val="00E61C09"/>
    <w:rsid w:val="00E677FE"/>
    <w:rsid w:val="00EA0241"/>
    <w:rsid w:val="00EB3B58"/>
    <w:rsid w:val="00EC7359"/>
    <w:rsid w:val="00EE3054"/>
    <w:rsid w:val="00F00606"/>
    <w:rsid w:val="00F01256"/>
    <w:rsid w:val="00F1534C"/>
    <w:rsid w:val="00F3542D"/>
    <w:rsid w:val="00F5418C"/>
    <w:rsid w:val="00F549BE"/>
    <w:rsid w:val="00F55259"/>
    <w:rsid w:val="00FB3F8C"/>
    <w:rsid w:val="00FB738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7C53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42338"/>
  </w:style>
  <w:style w:type="paragraph" w:styleId="Heading1">
    <w:name w:val="heading 1"/>
    <w:basedOn w:val="Normal"/>
    <w:next w:val="Normal"/>
    <w:link w:val="Heading1Char"/>
    <w:uiPriority w:val="9"/>
    <w:qFormat/>
    <w:rsid w:val="0004233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3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3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3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3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3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3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338"/>
    <w:rPr>
      <w:rFonts w:asciiTheme="majorHAnsi" w:eastAsiaTheme="majorEastAsia" w:hAnsiTheme="majorHAnsi" w:cstheme="majorBidi"/>
      <w:color w:val="0F3B59" w:themeColor="accent1" w:themeShade="BF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3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2A648D"/>
    <w:pPr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04233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423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338"/>
    <w:rPr>
      <w:rFonts w:asciiTheme="majorHAnsi" w:eastAsiaTheme="majorEastAsia" w:hAnsiTheme="majorHAnsi" w:cstheme="majorBidi"/>
      <w:color w:val="155078" w:themeColor="accent1"/>
      <w:spacing w:val="-10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3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3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3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338"/>
    <w:rPr>
      <w:rFonts w:asciiTheme="majorHAnsi" w:eastAsiaTheme="majorEastAsia" w:hAnsiTheme="majorHAnsi" w:cstheme="majorBidi"/>
      <w:i/>
      <w:iCs/>
      <w:color w:val="0A273C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3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3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qFormat/>
    <w:rsid w:val="0004233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2338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rsid w:val="002A648D"/>
    <w:pPr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rsid w:val="00582B1C"/>
    <w:pPr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customStyle="1" w:styleId="Address">
    <w:name w:val="Address"/>
    <w:basedOn w:val="Normal"/>
    <w:rsid w:val="008025BA"/>
    <w:pPr>
      <w:spacing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23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3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233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2338"/>
    <w:rPr>
      <w:b/>
      <w:bCs/>
    </w:rPr>
  </w:style>
  <w:style w:type="character" w:styleId="Emphasis">
    <w:name w:val="Emphasis"/>
    <w:basedOn w:val="DefaultParagraphFont"/>
    <w:uiPriority w:val="20"/>
    <w:qFormat/>
    <w:rsid w:val="0004233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423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3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338"/>
    <w:pPr>
      <w:pBdr>
        <w:left w:val="single" w:sz="18" w:space="12" w:color="15507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338"/>
    <w:rPr>
      <w:rFonts w:asciiTheme="majorHAnsi" w:eastAsiaTheme="majorEastAsia" w:hAnsiTheme="majorHAnsi" w:cstheme="majorBidi"/>
      <w:color w:val="155078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4233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4233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423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2338"/>
    <w:rPr>
      <w:b/>
      <w:bCs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hamberlain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2" ma:contentTypeDescription="Create a new document." ma:contentTypeScope="" ma:versionID="6887d7284f1d8ae29c4839ff57c0fdab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59783b4870891da99e7454a2e59a1d85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566CAB-CEDA-4DBB-8B48-D1F3297126BD}"/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4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2021-10-11T08:35:00Z</dcterms:created>
  <dcterms:modified xsi:type="dcterms:W3CDTF">2022-03-21T10:03:00Z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  <property fmtid="{D5CDD505-2E9C-101B-9397-08002B2CF9AE}" pid="3" name="MediaServiceImageTags">
    <vt:lpwstr/>
  </property>
</Properties>
</file>